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4CB" w:rsidRDefault="00A244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244CB">
          <w:pgSz w:w="11900" w:h="16820"/>
          <w:pgMar w:top="1134" w:right="11900" w:bottom="1134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pt;width:594pt;height:837pt;z-index:-251658240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p w:rsidR="00A244CB" w:rsidRDefault="00A244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244CB">
          <w:pgSz w:w="11900" w:h="16820"/>
          <w:pgMar w:top="1134" w:right="11900" w:bottom="1134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pict>
          <v:shape id="_x0000_s1027" type="#_x0000_t75" style="position:absolute;margin-left:0;margin-top:2pt;width:594pt;height:837pt;z-index:-251657216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A244CB" w:rsidRDefault="00A244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244CB">
          <w:pgSz w:w="11900" w:h="16820"/>
          <w:pgMar w:top="1134" w:right="11900" w:bottom="1134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pict>
          <v:shape id="_x0000_s1028" type="#_x0000_t75" style="position:absolute;margin-left:0;margin-top:2pt;width:594pt;height:837pt;z-index:-251656192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A244CB" w:rsidRDefault="00A244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244CB">
          <w:pgSz w:w="11900" w:h="16820"/>
          <w:pgMar w:top="1134" w:right="11900" w:bottom="1134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pict>
          <v:shape id="_x0000_s1029" type="#_x0000_t75" style="position:absolute;margin-left:0;margin-top:2pt;width:594pt;height:837pt;z-index:-251655168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A244CB" w:rsidRDefault="00A244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9"/>
      <w:bookmarkEnd w:id="3"/>
      <w:r>
        <w:rPr>
          <w:noProof/>
          <w:lang w:val="ru-RU" w:eastAsia="ru-RU"/>
        </w:rPr>
        <w:pict>
          <v:shape id="_x0000_s1030" type="#_x0000_t75" style="position:absolute;margin-left:0;margin-top:2pt;width:594pt;height:837pt;z-index:-251654144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A244CB" w:rsidSect="00A0177B">
      <w:pgSz w:w="11900" w:h="16820"/>
      <w:pgMar w:top="1134" w:right="11900" w:bottom="1134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D87"/>
    <w:rsid w:val="00201E1D"/>
    <w:rsid w:val="00341CB3"/>
    <w:rsid w:val="00362D99"/>
    <w:rsid w:val="00495712"/>
    <w:rsid w:val="00525A12"/>
    <w:rsid w:val="006153F9"/>
    <w:rsid w:val="00775319"/>
    <w:rsid w:val="00831D87"/>
    <w:rsid w:val="00860EA5"/>
    <w:rsid w:val="00A0177B"/>
    <w:rsid w:val="00A24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77B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5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Нижегородова</dc:creator>
  <cp:keywords/>
  <dc:description/>
  <cp:lastModifiedBy>Нижегородова</cp:lastModifiedBy>
  <cp:revision>2</cp:revision>
  <dcterms:created xsi:type="dcterms:W3CDTF">2014-06-25T05:43:00Z</dcterms:created>
  <dcterms:modified xsi:type="dcterms:W3CDTF">2014-06-25T05:43:00Z</dcterms:modified>
</cp:coreProperties>
</file>